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2DC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500" w:lineRule="exact"/>
        <w:jc w:val="center"/>
        <w:textAlignment w:val="auto"/>
        <w:rPr>
          <w:rFonts w:ascii="楷体_GB2312" w:hAnsi="宋体" w:eastAsia="楷体_GB2312" w:cs="宋体"/>
          <w:b/>
          <w:kern w:val="0"/>
          <w:sz w:val="24"/>
          <w:szCs w:val="24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val="en-US" w:eastAsia="zh-CN"/>
        </w:rPr>
        <w:t>寒假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学生留校住宿申请表</w:t>
      </w:r>
    </w:p>
    <w:tbl>
      <w:tblPr>
        <w:tblStyle w:val="2"/>
        <w:tblW w:w="1024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7"/>
        <w:gridCol w:w="263"/>
        <w:gridCol w:w="434"/>
        <w:gridCol w:w="1411"/>
        <w:gridCol w:w="1201"/>
        <w:gridCol w:w="1335"/>
        <w:gridCol w:w="1890"/>
        <w:gridCol w:w="2504"/>
      </w:tblGrid>
      <w:tr w14:paraId="40BCD6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EB1BA3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210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A934598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8FA59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8BC59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760BB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CFE2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</w:tr>
      <w:tr w14:paraId="7DABEC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331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D5C7C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学院、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、宿舍号</w:t>
            </w:r>
          </w:p>
        </w:tc>
        <w:tc>
          <w:tcPr>
            <w:tcW w:w="693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C763">
            <w:pPr>
              <w:widowControl/>
              <w:spacing w:line="420" w:lineRule="exact"/>
              <w:jc w:val="center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楷体_GB2312" w:hAnsi="宋体" w:eastAsia="楷体_GB2312" w:cs="宋体"/>
                <w:strike w:val="0"/>
                <w:dstrike w:val="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班级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none"/>
                <w:lang w:val="en-US" w:eastAsia="zh-CN"/>
              </w:rPr>
              <w:t>宿舍区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宿舍      </w:t>
            </w:r>
          </w:p>
        </w:tc>
      </w:tr>
      <w:tr w14:paraId="3B593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331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4C685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693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296B5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</w:tr>
      <w:tr w14:paraId="18A914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3315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F8C9E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家庭联系人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姓名及联系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693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275E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</w:tc>
      </w:tr>
      <w:tr w14:paraId="01CC09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4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CC052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留校原因</w:t>
            </w:r>
          </w:p>
        </w:tc>
        <w:tc>
          <w:tcPr>
            <w:tcW w:w="8775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0AABC">
            <w:pPr>
              <w:widowControl/>
              <w:spacing w:line="420" w:lineRule="exact"/>
              <w:ind w:left="239" w:leftChars="114" w:firstLine="0" w:firstLineChars="0"/>
              <w:jc w:val="both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参加校内转本集训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参加校外转本集训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参加校内雅思寒假课程  </w:t>
            </w:r>
          </w:p>
          <w:p w14:paraId="2B69251E">
            <w:pPr>
              <w:widowControl/>
              <w:spacing w:line="420" w:lineRule="exact"/>
              <w:ind w:left="239" w:leftChars="114" w:firstLine="0" w:firstLineChars="0"/>
              <w:jc w:val="both"/>
              <w:rPr>
                <w:rFonts w:hint="default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实习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□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其他: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</w:p>
        </w:tc>
      </w:tr>
      <w:tr w14:paraId="28A64F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4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65CE9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留校时间</w:t>
            </w:r>
          </w:p>
        </w:tc>
        <w:tc>
          <w:tcPr>
            <w:tcW w:w="8775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BA4DF">
            <w:pPr>
              <w:widowControl/>
              <w:spacing w:line="420" w:lineRule="exact"/>
              <w:ind w:firstLine="2160" w:firstLineChars="900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2026年1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19</w:t>
            </w:r>
            <w:bookmarkStart w:id="0" w:name="_GoBack"/>
            <w:bookmarkEnd w:id="0"/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日——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2026年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月   日</w:t>
            </w:r>
          </w:p>
        </w:tc>
      </w:tr>
      <w:tr w14:paraId="3F1A05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0" w:hRule="atLeast"/>
          <w:jc w:val="center"/>
        </w:trPr>
        <w:tc>
          <w:tcPr>
            <w:tcW w:w="10245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2D46D">
            <w:pPr>
              <w:widowControl/>
              <w:spacing w:line="420" w:lineRule="exact"/>
              <w:jc w:val="center"/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  <w:t>申请和声明内容</w:t>
            </w:r>
          </w:p>
          <w:p w14:paraId="74D3FFEE">
            <w:pPr>
              <w:widowControl/>
              <w:spacing w:line="420" w:lineRule="exact"/>
              <w:jc w:val="center"/>
              <w:rPr>
                <w:rFonts w:hint="eastAsia" w:ascii="楷体_GB2312" w:hAnsi="宋体" w:eastAsia="楷体_GB2312" w:cs="宋体"/>
                <w:b/>
                <w:kern w:val="0"/>
                <w:sz w:val="24"/>
                <w:szCs w:val="24"/>
              </w:rPr>
            </w:pPr>
          </w:p>
          <w:p w14:paraId="78A77899">
            <w:pPr>
              <w:widowControl/>
              <w:spacing w:line="420" w:lineRule="exact"/>
              <w:ind w:firstLine="120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本人申请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寒假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留校住宿，并已经获得家长同意。</w:t>
            </w:r>
          </w:p>
          <w:p w14:paraId="2D3077B9">
            <w:pPr>
              <w:widowControl/>
              <w:spacing w:line="420" w:lineRule="exact"/>
              <w:ind w:firstLine="120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寒假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在校期间，本人服从学校统一集中住宿安排，保证遵守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学生公寓管理规定以及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学生手册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》（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第八版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的各项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规定，保持住宿环境的整洁、卫生，服从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宿舍区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工作人员的管理。</w:t>
            </w:r>
          </w:p>
          <w:p w14:paraId="0F3C6832">
            <w:pPr>
              <w:widowControl/>
              <w:spacing w:line="420" w:lineRule="exact"/>
              <w:ind w:firstLine="120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（3）寒假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在校期间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因本人个人原因而发生的安全事故或意外，学校不承担责任。 </w:t>
            </w:r>
          </w:p>
          <w:p w14:paraId="7E37363C">
            <w:pPr>
              <w:widowControl/>
              <w:spacing w:line="420" w:lineRule="exact"/>
              <w:ind w:right="958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</w:pPr>
          </w:p>
          <w:p w14:paraId="3F991FBD">
            <w:pPr>
              <w:widowControl/>
              <w:spacing w:line="420" w:lineRule="exact"/>
              <w:ind w:right="958" w:firstLine="1920" w:firstLineChars="800"/>
              <w:jc w:val="righ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申请人签名：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   月   日</w:t>
            </w:r>
          </w:p>
        </w:tc>
      </w:tr>
      <w:tr w14:paraId="7C7530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9" w:hRule="exact"/>
          <w:jc w:val="center"/>
        </w:trPr>
        <w:tc>
          <w:tcPr>
            <w:tcW w:w="190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0632">
            <w:pPr>
              <w:widowControl/>
              <w:spacing w:line="420" w:lineRule="exact"/>
              <w:jc w:val="center"/>
              <w:rPr>
                <w:rFonts w:hint="eastAsia" w:ascii="楷体_GB2312" w:hAnsi="Tahoma" w:eastAsia="楷体_GB2312" w:cs="Tahom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Tahoma" w:eastAsia="楷体_GB2312" w:cs="Tahoma"/>
                <w:kern w:val="0"/>
                <w:sz w:val="24"/>
                <w:szCs w:val="24"/>
                <w:lang w:val="en-US" w:eastAsia="zh-CN"/>
              </w:rPr>
              <w:t>二级学院</w:t>
            </w:r>
          </w:p>
          <w:p w14:paraId="31689042">
            <w:pPr>
              <w:widowControl/>
              <w:spacing w:line="420" w:lineRule="exact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834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EC74">
            <w:pPr>
              <w:widowControl/>
              <w:spacing w:line="420" w:lineRule="exact"/>
              <w:ind w:left="357" w:hanging="357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</w:p>
          <w:p w14:paraId="19B38E55">
            <w:pPr>
              <w:widowControl/>
              <w:spacing w:line="420" w:lineRule="exact"/>
              <w:ind w:left="357" w:hanging="357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已和其家长联系并确认该生的申请内容； </w:t>
            </w:r>
          </w:p>
          <w:p w14:paraId="661F7B08">
            <w:pPr>
              <w:widowControl/>
              <w:spacing w:line="420" w:lineRule="exact"/>
              <w:ind w:left="357" w:hanging="357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结合该生平时表现，同意该生的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寒假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留校住宿申请。 </w:t>
            </w:r>
          </w:p>
          <w:p w14:paraId="030BB05A">
            <w:pPr>
              <w:widowControl/>
              <w:spacing w:line="420" w:lineRule="exact"/>
              <w:ind w:right="958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</w:p>
          <w:p w14:paraId="42080B80">
            <w:pPr>
              <w:widowControl/>
              <w:spacing w:line="420" w:lineRule="exact"/>
              <w:ind w:right="958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辅导员签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名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：          </w:t>
            </w:r>
          </w:p>
          <w:p w14:paraId="44483BF3">
            <w:pPr>
              <w:widowControl/>
              <w:spacing w:line="420" w:lineRule="exact"/>
              <w:ind w:right="960"/>
              <w:jc w:val="left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</w:pPr>
          </w:p>
          <w:p w14:paraId="1C8F30EC">
            <w:pPr>
              <w:widowControl/>
              <w:spacing w:line="420" w:lineRule="exact"/>
              <w:ind w:right="960"/>
              <w:jc w:val="left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二级学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院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党总支副书记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审核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签名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：       </w:t>
            </w:r>
          </w:p>
          <w:p w14:paraId="31F24C03">
            <w:pPr>
              <w:widowControl/>
              <w:spacing w:line="420" w:lineRule="exact"/>
              <w:ind w:right="960"/>
              <w:jc w:val="center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（盖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章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>）</w:t>
            </w:r>
          </w:p>
          <w:p w14:paraId="3D334AB9">
            <w:pPr>
              <w:widowControl/>
              <w:spacing w:line="420" w:lineRule="exact"/>
              <w:ind w:right="480"/>
              <w:jc w:val="both"/>
              <w:rPr>
                <w:rFonts w:ascii="楷体_GB2312" w:hAnsi="宋体" w:eastAsia="楷体_GB2312" w:cs="宋体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楷体_GB2312" w:hAnsi="宋体" w:eastAsia="楷体_GB2312" w:cs="宋体"/>
                <w:kern w:val="0"/>
                <w:sz w:val="24"/>
                <w:szCs w:val="24"/>
              </w:rPr>
              <w:t>年   月   日</w:t>
            </w:r>
          </w:p>
        </w:tc>
      </w:tr>
    </w:tbl>
    <w:p w14:paraId="613CA226"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Y2JlNWY3M2ZmMzNkN2IyMDFlZjQyYjMwY2U1Y2YifQ=="/>
  </w:docVars>
  <w:rsids>
    <w:rsidRoot w:val="611330F4"/>
    <w:rsid w:val="00DE6A73"/>
    <w:rsid w:val="00FD2E3F"/>
    <w:rsid w:val="01C96753"/>
    <w:rsid w:val="024E4B97"/>
    <w:rsid w:val="02C35A99"/>
    <w:rsid w:val="02EB02C4"/>
    <w:rsid w:val="042807E2"/>
    <w:rsid w:val="0D8F1B4B"/>
    <w:rsid w:val="11E72AAE"/>
    <w:rsid w:val="15750AF3"/>
    <w:rsid w:val="17A42BC9"/>
    <w:rsid w:val="265C2AE3"/>
    <w:rsid w:val="2F0F123B"/>
    <w:rsid w:val="31307046"/>
    <w:rsid w:val="345E6769"/>
    <w:rsid w:val="3706292D"/>
    <w:rsid w:val="37492C0F"/>
    <w:rsid w:val="38A708F0"/>
    <w:rsid w:val="3FEF631E"/>
    <w:rsid w:val="41147CB4"/>
    <w:rsid w:val="443A1A59"/>
    <w:rsid w:val="490A752C"/>
    <w:rsid w:val="4C6543B1"/>
    <w:rsid w:val="53131A92"/>
    <w:rsid w:val="54C4758E"/>
    <w:rsid w:val="558570B1"/>
    <w:rsid w:val="574B35F1"/>
    <w:rsid w:val="58421289"/>
    <w:rsid w:val="59B47F65"/>
    <w:rsid w:val="5CD10E2D"/>
    <w:rsid w:val="5DB93D9B"/>
    <w:rsid w:val="610A2FD2"/>
    <w:rsid w:val="611330F4"/>
    <w:rsid w:val="6CED65EA"/>
    <w:rsid w:val="6D535020"/>
    <w:rsid w:val="6E9D5F1D"/>
    <w:rsid w:val="70893D25"/>
    <w:rsid w:val="777F175A"/>
    <w:rsid w:val="7CBC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sai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353</Words>
  <Characters>360</Characters>
  <Lines>4</Lines>
  <Paragraphs>1</Paragraphs>
  <TotalTime>6</TotalTime>
  <ScaleCrop>false</ScaleCrop>
  <LinksUpToDate>false</LinksUpToDate>
  <CharactersWithSpaces>551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2018-07-02T05:50:00Z</dcterms:created>
  <dc:creator>安东尼</dc:creator>
  <cp:lastModifiedBy>陈永超</cp:lastModifiedBy>
  <dcterms:modified xsi:type="dcterms:W3CDTF">2026-01-07T01:40:03Z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BE53E657FAE043739A0B75F793990929_13</vt:lpwstr>
  </property>
  <property fmtid="{D5CDD505-2E9C-101B-9397-08002B2CF9AE}" pid="4" name="KSOTemplateDocerSaveRecord">
    <vt:lpwstr>eyJoZGlkIjoiNDUyYTBhZDk5N2U2ZjA4YmQxZDIwYzJjZmZkYTc2ODQiLCJ1c2VySWQiOiI0MjY0Mjg3MTUifQ==</vt:lpwstr>
  </property>
</Properties>
</file>